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81A5AA" w14:textId="316076A5" w:rsidR="00166543" w:rsidRDefault="00166543" w:rsidP="00166543">
      <w:r w:rsidRPr="00166543">
        <w:rPr>
          <w:highlight w:val="cyan"/>
        </w:rPr>
        <w:t>Bilde</w:t>
      </w:r>
      <w:r>
        <w:t xml:space="preserve">: Husk å legge ved et </w:t>
      </w:r>
      <w:proofErr w:type="spellStart"/>
      <w:r>
        <w:t>p</w:t>
      </w:r>
      <w:r>
        <w:t>romobilde</w:t>
      </w:r>
      <w:proofErr w:type="spellEnd"/>
      <w:r>
        <w:t xml:space="preserve"> som illustrerer saken.</w:t>
      </w:r>
    </w:p>
    <w:p w14:paraId="48D1DB89" w14:textId="7CA7DACB" w:rsidR="00CF02C4" w:rsidRPr="00CF02C4" w:rsidRDefault="00CF02C4" w:rsidP="006D59C2">
      <w:pPr>
        <w:pStyle w:val="Normalstor1"/>
      </w:pPr>
      <w:r w:rsidRPr="00CF02C4">
        <w:t xml:space="preserve">Høring: </w:t>
      </w:r>
      <w:r>
        <w:rPr>
          <w:highlight w:val="yellow"/>
        </w:rPr>
        <w:fldChar w:fldCharType="begin">
          <w:ffData>
            <w:name w:val="Tekst1"/>
            <w:enabled/>
            <w:calcOnExit w:val="0"/>
            <w:textInput>
              <w:default w:val="[Kort overskrift]"/>
            </w:textInput>
          </w:ffData>
        </w:fldChar>
      </w:r>
      <w:bookmarkStart w:id="0" w:name="Tekst1"/>
      <w:r>
        <w:rPr>
          <w:highlight w:val="yellow"/>
        </w:rPr>
        <w:instrText xml:space="preserve"> FORMTEXT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>
        <w:rPr>
          <w:noProof/>
          <w:highlight w:val="yellow"/>
        </w:rPr>
        <w:t>[Kort overskrift]</w:t>
      </w:r>
      <w:r>
        <w:rPr>
          <w:highlight w:val="yellow"/>
        </w:rPr>
        <w:fldChar w:fldCharType="end"/>
      </w:r>
      <w:bookmarkEnd w:id="0"/>
      <w:r w:rsidRPr="00CF02C4">
        <w:t xml:space="preserve"> (Frist: </w:t>
      </w:r>
      <w:r>
        <w:rPr>
          <w:highlight w:val="yellow"/>
        </w:rPr>
        <w:fldChar w:fldCharType="begin">
          <w:ffData>
            <w:name w:val="Tekst2"/>
            <w:enabled/>
            <w:calcOnExit w:val="0"/>
            <w:textInput>
              <w:default w:val="dd.mm.åååå"/>
            </w:textInput>
          </w:ffData>
        </w:fldChar>
      </w:r>
      <w:bookmarkStart w:id="1" w:name="Tekst2"/>
      <w:r>
        <w:rPr>
          <w:highlight w:val="yellow"/>
        </w:rPr>
        <w:instrText xml:space="preserve"> FORMTEXT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>
        <w:rPr>
          <w:noProof/>
          <w:highlight w:val="yellow"/>
        </w:rPr>
        <w:t>dd.mm.åååå</w:t>
      </w:r>
      <w:r>
        <w:rPr>
          <w:highlight w:val="yellow"/>
        </w:rPr>
        <w:fldChar w:fldCharType="end"/>
      </w:r>
      <w:bookmarkEnd w:id="1"/>
      <w:r>
        <w:t>)</w:t>
      </w:r>
    </w:p>
    <w:p w14:paraId="6F55D769" w14:textId="1E925493" w:rsidR="00757C90" w:rsidRDefault="00CF02C4" w:rsidP="006D59C2">
      <w:pPr>
        <w:pStyle w:val="Normalstor2"/>
      </w:pPr>
      <w:r w:rsidRPr="00CF02C4">
        <w:rPr>
          <w:highlight w:val="yellow"/>
        </w:rPr>
        <w:t>[Kort ingress (ca. 30 ord) som trekker ut essensen som beskrives videre i saken]</w:t>
      </w:r>
    </w:p>
    <w:p w14:paraId="568AB320" w14:textId="4AFF436E" w:rsidR="00CF02C4" w:rsidRDefault="00F705D2" w:rsidP="00CF02C4">
      <w:r w:rsidRPr="00F705D2">
        <w:rPr>
          <w:highlight w:val="yellow"/>
        </w:rPr>
        <w:fldChar w:fldCharType="begin">
          <w:ffData>
            <w:name w:val="Tekst6"/>
            <w:enabled/>
            <w:calcOnExit w:val="0"/>
            <w:textInput>
              <w:default w:val="[Type utvalg]"/>
            </w:textInput>
          </w:ffData>
        </w:fldChar>
      </w:r>
      <w:bookmarkStart w:id="2" w:name="Tekst6"/>
      <w:r w:rsidRPr="00F705D2">
        <w:rPr>
          <w:highlight w:val="yellow"/>
        </w:rPr>
        <w:instrText xml:space="preserve"> FORMTEXT </w:instrText>
      </w:r>
      <w:r w:rsidRPr="00F705D2">
        <w:rPr>
          <w:highlight w:val="yellow"/>
        </w:rPr>
      </w:r>
      <w:r w:rsidRPr="00F705D2">
        <w:rPr>
          <w:highlight w:val="yellow"/>
        </w:rPr>
        <w:fldChar w:fldCharType="separate"/>
      </w:r>
      <w:r w:rsidRPr="00F705D2">
        <w:rPr>
          <w:noProof/>
          <w:highlight w:val="yellow"/>
        </w:rPr>
        <w:t>[Type utvalg]</w:t>
      </w:r>
      <w:r w:rsidRPr="00F705D2">
        <w:rPr>
          <w:highlight w:val="yellow"/>
        </w:rPr>
        <w:fldChar w:fldCharType="end"/>
      </w:r>
      <w:bookmarkEnd w:id="2"/>
      <w:r>
        <w:t xml:space="preserve"> </w:t>
      </w:r>
      <w:r w:rsidRPr="00F705D2">
        <w:t>har i møtet (</w:t>
      </w:r>
      <w:r w:rsidRPr="00F705D2">
        <w:rPr>
          <w:highlight w:val="yellow"/>
        </w:rPr>
        <w:fldChar w:fldCharType="begin">
          <w:ffData>
            <w:name w:val="Tekst7"/>
            <w:enabled/>
            <w:calcOnExit w:val="0"/>
            <w:textInput>
              <w:default w:val="dd.mm.åååå"/>
            </w:textInput>
          </w:ffData>
        </w:fldChar>
      </w:r>
      <w:bookmarkStart w:id="3" w:name="Tekst7"/>
      <w:r w:rsidRPr="00F705D2">
        <w:rPr>
          <w:highlight w:val="yellow"/>
        </w:rPr>
        <w:instrText xml:space="preserve"> FORMTEXT </w:instrText>
      </w:r>
      <w:r w:rsidRPr="00F705D2">
        <w:rPr>
          <w:highlight w:val="yellow"/>
        </w:rPr>
      </w:r>
      <w:r w:rsidRPr="00F705D2">
        <w:rPr>
          <w:highlight w:val="yellow"/>
        </w:rPr>
        <w:fldChar w:fldCharType="separate"/>
      </w:r>
      <w:r w:rsidRPr="00F705D2">
        <w:rPr>
          <w:noProof/>
          <w:highlight w:val="yellow"/>
        </w:rPr>
        <w:t>dd.mm.åååå</w:t>
      </w:r>
      <w:r w:rsidRPr="00F705D2">
        <w:rPr>
          <w:highlight w:val="yellow"/>
        </w:rPr>
        <w:fldChar w:fldCharType="end"/>
      </w:r>
      <w:bookmarkEnd w:id="3"/>
      <w:r w:rsidRPr="00F705D2">
        <w:t>) vedtatt at planen sendes på høring</w:t>
      </w:r>
      <w:r w:rsidR="007673BC">
        <w:t>.</w:t>
      </w:r>
    </w:p>
    <w:p w14:paraId="0565C7C0" w14:textId="77777777" w:rsidR="00F705D2" w:rsidRDefault="00F705D2" w:rsidP="00CF02C4"/>
    <w:p w14:paraId="05C9FD1C" w14:textId="6D99911C" w:rsidR="00CF02C4" w:rsidRDefault="00CF02C4">
      <w:pPr>
        <w:pStyle w:val="Listeavsnitt"/>
        <w:numPr>
          <w:ilvl w:val="0"/>
          <w:numId w:val="16"/>
        </w:numPr>
      </w:pPr>
      <w:r>
        <w:t xml:space="preserve">Høringsfrist: </w:t>
      </w:r>
      <w:r>
        <w:rPr>
          <w:highlight w:val="yellow"/>
        </w:rPr>
        <w:fldChar w:fldCharType="begin">
          <w:ffData>
            <w:name w:val="Tekst3"/>
            <w:enabled/>
            <w:calcOnExit w:val="0"/>
            <w:textInput>
              <w:default w:val="dd. måned åååå"/>
            </w:textInput>
          </w:ffData>
        </w:fldChar>
      </w:r>
      <w:bookmarkStart w:id="4" w:name="Tekst3"/>
      <w:r>
        <w:rPr>
          <w:highlight w:val="yellow"/>
        </w:rPr>
        <w:instrText xml:space="preserve"> FORMTEXT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>
        <w:rPr>
          <w:noProof/>
          <w:highlight w:val="yellow"/>
        </w:rPr>
        <w:t>dd. måned åååå</w:t>
      </w:r>
      <w:r>
        <w:rPr>
          <w:highlight w:val="yellow"/>
        </w:rPr>
        <w:fldChar w:fldCharType="end"/>
      </w:r>
      <w:bookmarkEnd w:id="4"/>
    </w:p>
    <w:p w14:paraId="5027C78E" w14:textId="29864F9C" w:rsidR="00CF02C4" w:rsidRDefault="00CF02C4">
      <w:pPr>
        <w:pStyle w:val="Listeavsnitt"/>
        <w:numPr>
          <w:ilvl w:val="0"/>
          <w:numId w:val="16"/>
        </w:numPr>
      </w:pPr>
      <w:proofErr w:type="spellStart"/>
      <w:r>
        <w:t>ArkivsakID</w:t>
      </w:r>
      <w:proofErr w:type="spellEnd"/>
      <w:r>
        <w:t xml:space="preserve">: </w:t>
      </w:r>
      <w:r w:rsidRPr="00CF02C4">
        <w:rPr>
          <w:highlight w:val="yellow"/>
        </w:rPr>
        <w:fldChar w:fldCharType="begin">
          <w:ffData>
            <w:name w:val="Tekst4"/>
            <w:enabled/>
            <w:calcOnExit w:val="0"/>
            <w:textInput>
              <w:default w:val="00/0000"/>
            </w:textInput>
          </w:ffData>
        </w:fldChar>
      </w:r>
      <w:bookmarkStart w:id="5" w:name="Tekst4"/>
      <w:r w:rsidRPr="00CF02C4">
        <w:rPr>
          <w:highlight w:val="yellow"/>
        </w:rPr>
        <w:instrText xml:space="preserve"> FORMTEXT </w:instrText>
      </w:r>
      <w:r w:rsidRPr="00CF02C4">
        <w:rPr>
          <w:highlight w:val="yellow"/>
        </w:rPr>
      </w:r>
      <w:r w:rsidRPr="00CF02C4">
        <w:rPr>
          <w:highlight w:val="yellow"/>
        </w:rPr>
        <w:fldChar w:fldCharType="separate"/>
      </w:r>
      <w:r w:rsidRPr="00CF02C4">
        <w:rPr>
          <w:noProof/>
          <w:highlight w:val="yellow"/>
        </w:rPr>
        <w:t>00/0000</w:t>
      </w:r>
      <w:r w:rsidRPr="00CF02C4">
        <w:rPr>
          <w:highlight w:val="yellow"/>
        </w:rPr>
        <w:fldChar w:fldCharType="end"/>
      </w:r>
      <w:bookmarkEnd w:id="5"/>
    </w:p>
    <w:p w14:paraId="2CA1C2F5" w14:textId="77777777" w:rsidR="006D59C2" w:rsidRDefault="006D59C2" w:rsidP="006D59C2"/>
    <w:p w14:paraId="61A1BC5B" w14:textId="59AB29A8" w:rsidR="006D59C2" w:rsidRDefault="006D59C2" w:rsidP="006D59C2">
      <w:pPr>
        <w:pStyle w:val="Normalstor2"/>
      </w:pPr>
      <w:r>
        <w:t>Bakgrunn</w:t>
      </w:r>
    </w:p>
    <w:p w14:paraId="54F26A1D" w14:textId="39336BE3" w:rsidR="006D59C2" w:rsidRDefault="006D59C2" w:rsidP="006D59C2">
      <w:r w:rsidRPr="00CF02C4">
        <w:rPr>
          <w:highlight w:val="yellow"/>
        </w:rPr>
        <w:t>[</w:t>
      </w:r>
      <w:r w:rsidR="00DC22D3">
        <w:rPr>
          <w:highlight w:val="yellow"/>
        </w:rPr>
        <w:t>2–3 avsnitt med m</w:t>
      </w:r>
      <w:r>
        <w:rPr>
          <w:highlight w:val="yellow"/>
        </w:rPr>
        <w:t xml:space="preserve">er </w:t>
      </w:r>
      <w:r w:rsidR="00DC22D3">
        <w:rPr>
          <w:highlight w:val="yellow"/>
        </w:rPr>
        <w:t>utfyllene</w:t>
      </w:r>
      <w:r>
        <w:rPr>
          <w:highlight w:val="yellow"/>
        </w:rPr>
        <w:t xml:space="preserve"> forklaring om saken og bakgrunn</w:t>
      </w:r>
      <w:r w:rsidRPr="00CF02C4">
        <w:rPr>
          <w:highlight w:val="yellow"/>
        </w:rPr>
        <w:t>]</w:t>
      </w:r>
    </w:p>
    <w:p w14:paraId="28D2A131" w14:textId="77777777" w:rsidR="006D59C2" w:rsidRDefault="006D59C2" w:rsidP="006D59C2"/>
    <w:p w14:paraId="303BDA7A" w14:textId="43016D80" w:rsidR="006D59C2" w:rsidRPr="006D59C2" w:rsidRDefault="006D59C2" w:rsidP="006D59C2">
      <w:pPr>
        <w:pStyle w:val="Normalstor2"/>
      </w:pPr>
      <w:r w:rsidRPr="006D59C2">
        <w:t>Aktuelle dokumenter og kart</w:t>
      </w:r>
    </w:p>
    <w:p w14:paraId="5459CC8C" w14:textId="4E9CAFA5" w:rsidR="006D59C2" w:rsidRDefault="006D59C2">
      <w:pPr>
        <w:pStyle w:val="Listeavsnitt"/>
        <w:numPr>
          <w:ilvl w:val="0"/>
          <w:numId w:val="17"/>
        </w:numPr>
      </w:pPr>
      <w:r>
        <w:t xml:space="preserve">Arkivsak </w:t>
      </w:r>
      <w:r>
        <w:rPr>
          <w:highlight w:val="yellow"/>
        </w:rPr>
        <w:fldChar w:fldCharType="begin">
          <w:ffData>
            <w:name w:val="Tekst5"/>
            <w:enabled/>
            <w:calcOnExit w:val="0"/>
            <w:textInput>
              <w:default w:val="00/0000 (Legg inn intern lenke til saken der alle dokumenter ligger)"/>
            </w:textInput>
          </w:ffData>
        </w:fldChar>
      </w:r>
      <w:bookmarkStart w:id="6" w:name="Tekst5"/>
      <w:r>
        <w:rPr>
          <w:highlight w:val="yellow"/>
        </w:rPr>
        <w:instrText xml:space="preserve"> FORMTEXT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>
        <w:rPr>
          <w:noProof/>
          <w:highlight w:val="yellow"/>
        </w:rPr>
        <w:t>00/0000 (Legg inn intern lenke til saken der alle dokumenter ligger)</w:t>
      </w:r>
      <w:r>
        <w:rPr>
          <w:highlight w:val="yellow"/>
        </w:rPr>
        <w:fldChar w:fldCharType="end"/>
      </w:r>
      <w:bookmarkEnd w:id="6"/>
    </w:p>
    <w:p w14:paraId="4E54D59B" w14:textId="77777777" w:rsidR="006D59C2" w:rsidRDefault="006D59C2" w:rsidP="006D59C2"/>
    <w:p w14:paraId="69702732" w14:textId="77777777" w:rsidR="006D59C2" w:rsidRPr="006D59C2" w:rsidRDefault="006D59C2" w:rsidP="006D59C2">
      <w:pPr>
        <w:pStyle w:val="Normalstor2"/>
      </w:pPr>
      <w:r w:rsidRPr="006D59C2">
        <w:t>Vil du sende innspill?</w:t>
      </w:r>
    </w:p>
    <w:p w14:paraId="0E9CA6E6" w14:textId="77777777" w:rsidR="006D59C2" w:rsidRPr="006D59C2" w:rsidRDefault="006D59C2" w:rsidP="006D59C2">
      <w:r w:rsidRPr="006D59C2">
        <w:t>Innspill merkes med «Innspill» og arkivsaksnummer – og sendes skriftlig innen høringsfristen. </w:t>
      </w:r>
    </w:p>
    <w:p w14:paraId="2ABB7C8E" w14:textId="77777777" w:rsidR="006D59C2" w:rsidRPr="006D59C2" w:rsidRDefault="006D59C2">
      <w:pPr>
        <w:numPr>
          <w:ilvl w:val="0"/>
          <w:numId w:val="18"/>
        </w:numPr>
      </w:pPr>
      <w:r w:rsidRPr="006D59C2">
        <w:rPr>
          <w:b/>
          <w:bCs/>
        </w:rPr>
        <w:t>E-post: </w:t>
      </w:r>
      <w:hyperlink r:id="rId8" w:tgtFrame="_blank" w:history="1">
        <w:r w:rsidRPr="006D59C2">
          <w:rPr>
            <w:rStyle w:val="Hyperkobling"/>
            <w:b/>
            <w:bCs/>
          </w:rPr>
          <w:t>postmottak@vestvagoy.kommune.no</w:t>
        </w:r>
      </w:hyperlink>
    </w:p>
    <w:p w14:paraId="75A6137F" w14:textId="77777777" w:rsidR="006D59C2" w:rsidRPr="006D59C2" w:rsidRDefault="006D59C2">
      <w:pPr>
        <w:numPr>
          <w:ilvl w:val="0"/>
          <w:numId w:val="18"/>
        </w:numPr>
      </w:pPr>
      <w:r w:rsidRPr="006D59C2">
        <w:rPr>
          <w:b/>
          <w:bCs/>
        </w:rPr>
        <w:t>Brev:</w:t>
      </w:r>
      <w:r w:rsidRPr="006D59C2">
        <w:t> Vestvågøy kommune / Postboks 203 / 8376 Leknes</w:t>
      </w:r>
    </w:p>
    <w:p w14:paraId="7F46ED03" w14:textId="77777777" w:rsidR="006D59C2" w:rsidRPr="006D59C2" w:rsidRDefault="006D59C2" w:rsidP="006D59C2"/>
    <w:p w14:paraId="4E193181" w14:textId="77777777" w:rsidR="006D59C2" w:rsidRPr="00757C90" w:rsidRDefault="006D59C2" w:rsidP="006D59C2"/>
    <w:sectPr w:rsidR="006D59C2" w:rsidRPr="00757C90" w:rsidSect="00E81BFD">
      <w:footerReference w:type="default" r:id="rId9"/>
      <w:footerReference w:type="first" r:id="rId10"/>
      <w:pgSz w:w="11901" w:h="16817"/>
      <w:pgMar w:top="1134" w:right="1701" w:bottom="1701" w:left="1134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9562EDA" w14:textId="77777777" w:rsidR="00F56690" w:rsidRDefault="00F56690" w:rsidP="00005002">
      <w:r>
        <w:separator/>
      </w:r>
    </w:p>
  </w:endnote>
  <w:endnote w:type="continuationSeparator" w:id="0">
    <w:p w14:paraId="0CFF3E9E" w14:textId="77777777" w:rsidR="00F56690" w:rsidRDefault="00F56690" w:rsidP="0000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Kompleks skrif">
    <w:altName w:val="Times New Roman"/>
    <w:panose1 w:val="020B0604020202020204"/>
    <w:charset w:val="00"/>
    <w:family w:val="roman"/>
    <w:notTrueType/>
    <w:pitch w:val="default"/>
  </w:font>
  <w:font w:name="Times New Roman (CS-brødtekst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llitenfaktaVestvgy"/>
      <w:tblW w:w="9639" w:type="dxa"/>
      <w:tblLayout w:type="fixed"/>
      <w:tblLook w:val="04A0" w:firstRow="1" w:lastRow="0" w:firstColumn="1" w:lastColumn="0" w:noHBand="0" w:noVBand="1"/>
    </w:tblPr>
    <w:tblGrid>
      <w:gridCol w:w="2377"/>
      <w:gridCol w:w="2655"/>
      <w:gridCol w:w="3769"/>
      <w:gridCol w:w="838"/>
    </w:tblGrid>
    <w:tr w:rsidR="001D7039" w14:paraId="1E97FAA5" w14:textId="77777777" w:rsidTr="001D7039">
      <w:tc>
        <w:tcPr>
          <w:tcW w:w="2377" w:type="dxa"/>
        </w:tcPr>
        <w:p w14:paraId="582F74AF" w14:textId="77777777" w:rsidR="001D7039" w:rsidRDefault="001D7039" w:rsidP="00E10D87"/>
      </w:tc>
      <w:tc>
        <w:tcPr>
          <w:tcW w:w="2655" w:type="dxa"/>
        </w:tcPr>
        <w:p w14:paraId="2F9C46ED" w14:textId="77777777" w:rsidR="001D7039" w:rsidRDefault="001D7039" w:rsidP="00E10D87"/>
      </w:tc>
      <w:tc>
        <w:tcPr>
          <w:tcW w:w="3769" w:type="dxa"/>
        </w:tcPr>
        <w:p w14:paraId="1959B469" w14:textId="77777777" w:rsidR="001D7039" w:rsidRDefault="001D7039" w:rsidP="00E10D87"/>
      </w:tc>
      <w:tc>
        <w:tcPr>
          <w:tcW w:w="838" w:type="dxa"/>
        </w:tcPr>
        <w:p w14:paraId="216AF078" w14:textId="77777777" w:rsidR="001D7039" w:rsidRDefault="001D7039" w:rsidP="00E10D87"/>
      </w:tc>
    </w:tr>
    <w:tr w:rsidR="00E10D87" w14:paraId="7B02DE3C" w14:textId="77777777" w:rsidTr="001D7039">
      <w:tc>
        <w:tcPr>
          <w:tcW w:w="2377" w:type="dxa"/>
        </w:tcPr>
        <w:p w14:paraId="4777579E" w14:textId="77777777" w:rsidR="00E10D87" w:rsidRDefault="00E10D87" w:rsidP="00E10D87"/>
      </w:tc>
      <w:tc>
        <w:tcPr>
          <w:tcW w:w="2655" w:type="dxa"/>
        </w:tcPr>
        <w:p w14:paraId="486933C5" w14:textId="77777777" w:rsidR="00E10D87" w:rsidRDefault="00E10D87" w:rsidP="00E10D87"/>
      </w:tc>
      <w:tc>
        <w:tcPr>
          <w:tcW w:w="3769" w:type="dxa"/>
        </w:tcPr>
        <w:p w14:paraId="06F3F193" w14:textId="77777777" w:rsidR="00E10D87" w:rsidRDefault="00E10D87" w:rsidP="00E10D87"/>
      </w:tc>
      <w:tc>
        <w:tcPr>
          <w:tcW w:w="838" w:type="dxa"/>
        </w:tcPr>
        <w:p w14:paraId="5787422F" w14:textId="77777777" w:rsidR="00E10D87" w:rsidRDefault="00E10D87" w:rsidP="00E10D87"/>
      </w:tc>
    </w:tr>
    <w:tr w:rsidR="00E10D87" w14:paraId="3F7821AF" w14:textId="77777777" w:rsidTr="001D7039">
      <w:tc>
        <w:tcPr>
          <w:tcW w:w="2377" w:type="dxa"/>
        </w:tcPr>
        <w:p w14:paraId="3814A9D8" w14:textId="77777777" w:rsidR="00E10D87" w:rsidRDefault="00E10D87" w:rsidP="00E10D87"/>
      </w:tc>
      <w:tc>
        <w:tcPr>
          <w:tcW w:w="2655" w:type="dxa"/>
        </w:tcPr>
        <w:p w14:paraId="0BC49BAA" w14:textId="77777777" w:rsidR="00E10D87" w:rsidRDefault="00E10D87" w:rsidP="00E10D87"/>
      </w:tc>
      <w:tc>
        <w:tcPr>
          <w:tcW w:w="3769" w:type="dxa"/>
        </w:tcPr>
        <w:p w14:paraId="10947438" w14:textId="77777777" w:rsidR="00E10D87" w:rsidRDefault="00E10D87" w:rsidP="00E10D87"/>
      </w:tc>
      <w:tc>
        <w:tcPr>
          <w:tcW w:w="838" w:type="dxa"/>
        </w:tcPr>
        <w:p w14:paraId="2A3B494F" w14:textId="77777777" w:rsidR="00E10D87" w:rsidRDefault="00E10D87" w:rsidP="00E10D87"/>
      </w:tc>
    </w:tr>
    <w:tr w:rsidR="00E10D87" w14:paraId="62E79B8E" w14:textId="77777777" w:rsidTr="001D7039">
      <w:tc>
        <w:tcPr>
          <w:tcW w:w="2377" w:type="dxa"/>
        </w:tcPr>
        <w:p w14:paraId="7EB10313" w14:textId="77777777" w:rsidR="00E10D87" w:rsidRDefault="00E10D87" w:rsidP="00E10D87"/>
      </w:tc>
      <w:tc>
        <w:tcPr>
          <w:tcW w:w="2655" w:type="dxa"/>
        </w:tcPr>
        <w:p w14:paraId="67CFDB33" w14:textId="77777777" w:rsidR="00E10D87" w:rsidRDefault="00E10D87" w:rsidP="00E10D87"/>
      </w:tc>
      <w:tc>
        <w:tcPr>
          <w:tcW w:w="3769" w:type="dxa"/>
        </w:tcPr>
        <w:p w14:paraId="2C191190" w14:textId="77777777" w:rsidR="00E10D87" w:rsidRDefault="00E10D87" w:rsidP="00E10D87"/>
      </w:tc>
      <w:tc>
        <w:tcPr>
          <w:tcW w:w="838" w:type="dxa"/>
        </w:tcPr>
        <w:p w14:paraId="58C39994" w14:textId="77777777" w:rsidR="00E10D87" w:rsidRDefault="00E10D87" w:rsidP="00E10D87"/>
      </w:tc>
    </w:tr>
    <w:tr w:rsidR="00E81BFD" w14:paraId="5B8C1BCF" w14:textId="77777777" w:rsidTr="001D7039">
      <w:tc>
        <w:tcPr>
          <w:tcW w:w="2377" w:type="dxa"/>
        </w:tcPr>
        <w:p w14:paraId="6A4779CA" w14:textId="77777777" w:rsidR="00E81BFD" w:rsidRDefault="00E81BFD" w:rsidP="00E81BFD">
          <w:pPr>
            <w:pStyle w:val="Litentekst"/>
          </w:pPr>
          <w:r>
            <w:t>Vestvågøy kommune</w:t>
          </w:r>
        </w:p>
      </w:tc>
      <w:tc>
        <w:tcPr>
          <w:tcW w:w="2655" w:type="dxa"/>
        </w:tcPr>
        <w:p w14:paraId="5318271A" w14:textId="77777777" w:rsidR="00E81BFD" w:rsidRDefault="00E81BFD" w:rsidP="00E81BFD">
          <w:r>
            <w:t>vestvagoy.kommune.no</w:t>
          </w:r>
        </w:p>
      </w:tc>
      <w:tc>
        <w:tcPr>
          <w:tcW w:w="3769" w:type="dxa"/>
        </w:tcPr>
        <w:p w14:paraId="60A0FFC9" w14:textId="77777777" w:rsidR="00E81BFD" w:rsidRDefault="00E81BFD" w:rsidP="00E81BFD">
          <w:pPr>
            <w:jc w:val="right"/>
          </w:pPr>
        </w:p>
      </w:tc>
      <w:tc>
        <w:tcPr>
          <w:tcW w:w="838" w:type="dxa"/>
        </w:tcPr>
        <w:p w14:paraId="1B81BF14" w14:textId="77777777" w:rsidR="00E81BFD" w:rsidRPr="00AD1241" w:rsidRDefault="00E81BFD" w:rsidP="00E81BFD">
          <w:pPr>
            <w:jc w:val="right"/>
          </w:pPr>
          <w:r w:rsidRPr="00057CED">
            <w:fldChar w:fldCharType="begin"/>
          </w:r>
          <w:r w:rsidRPr="00057CED">
            <w:instrText xml:space="preserve"> PAGE </w:instrText>
          </w:r>
          <w:r w:rsidRPr="00057CED">
            <w:fldChar w:fldCharType="separate"/>
          </w:r>
          <w:r w:rsidRPr="00057CED">
            <w:rPr>
              <w:noProof/>
            </w:rPr>
            <w:t>2</w:t>
          </w:r>
          <w:r w:rsidRPr="00057CED">
            <w:fldChar w:fldCharType="end"/>
          </w:r>
          <w:r>
            <w:t>/</w:t>
          </w:r>
          <w:fldSimple w:instr=" NUMPAGES ">
            <w:r w:rsidRPr="00AD1241">
              <w:t>3</w:t>
            </w:r>
          </w:fldSimple>
        </w:p>
      </w:tc>
    </w:tr>
  </w:tbl>
  <w:p w14:paraId="2913C139" w14:textId="77777777" w:rsidR="00BD1CB8" w:rsidRPr="00FC38C5" w:rsidRDefault="00BD1CB8" w:rsidP="00005002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llitenfaktaVestvgy"/>
      <w:tblW w:w="9634" w:type="dxa"/>
      <w:tblLayout w:type="fixed"/>
      <w:tblLook w:val="04A0" w:firstRow="1" w:lastRow="0" w:firstColumn="1" w:lastColumn="0" w:noHBand="0" w:noVBand="1"/>
    </w:tblPr>
    <w:tblGrid>
      <w:gridCol w:w="2405"/>
      <w:gridCol w:w="2977"/>
      <w:gridCol w:w="3118"/>
      <w:gridCol w:w="1134"/>
    </w:tblGrid>
    <w:tr w:rsidR="001D7039" w14:paraId="15AC08DC" w14:textId="77777777" w:rsidTr="006C4D14">
      <w:tc>
        <w:tcPr>
          <w:tcW w:w="2405" w:type="dxa"/>
        </w:tcPr>
        <w:p w14:paraId="6FA578BC" w14:textId="77777777" w:rsidR="001D7039" w:rsidRDefault="001D7039" w:rsidP="00DD162A"/>
      </w:tc>
      <w:tc>
        <w:tcPr>
          <w:tcW w:w="2977" w:type="dxa"/>
        </w:tcPr>
        <w:p w14:paraId="3A15A5C7" w14:textId="77777777" w:rsidR="001D7039" w:rsidRDefault="001D7039" w:rsidP="00DD162A"/>
      </w:tc>
      <w:tc>
        <w:tcPr>
          <w:tcW w:w="3118" w:type="dxa"/>
        </w:tcPr>
        <w:p w14:paraId="6B85A945" w14:textId="77777777" w:rsidR="001D7039" w:rsidRDefault="001D7039" w:rsidP="00DD162A"/>
      </w:tc>
      <w:tc>
        <w:tcPr>
          <w:tcW w:w="1134" w:type="dxa"/>
        </w:tcPr>
        <w:p w14:paraId="01BB9E14" w14:textId="77777777" w:rsidR="001D7039" w:rsidRDefault="001D7039" w:rsidP="00DD162A"/>
      </w:tc>
    </w:tr>
    <w:tr w:rsidR="00DD162A" w14:paraId="5ED32AFC" w14:textId="77777777" w:rsidTr="006C4D14">
      <w:tc>
        <w:tcPr>
          <w:tcW w:w="2405" w:type="dxa"/>
        </w:tcPr>
        <w:p w14:paraId="03DC9E1E" w14:textId="77777777" w:rsidR="00DD162A" w:rsidRDefault="00DD162A" w:rsidP="00DD162A"/>
      </w:tc>
      <w:tc>
        <w:tcPr>
          <w:tcW w:w="2977" w:type="dxa"/>
        </w:tcPr>
        <w:p w14:paraId="41AAA63C" w14:textId="77777777" w:rsidR="00DD162A" w:rsidRDefault="00DD162A" w:rsidP="00DD162A"/>
      </w:tc>
      <w:tc>
        <w:tcPr>
          <w:tcW w:w="3118" w:type="dxa"/>
        </w:tcPr>
        <w:p w14:paraId="4AB8349F" w14:textId="77777777" w:rsidR="00DD162A" w:rsidRDefault="00DD162A" w:rsidP="00DD162A"/>
      </w:tc>
      <w:tc>
        <w:tcPr>
          <w:tcW w:w="1134" w:type="dxa"/>
        </w:tcPr>
        <w:p w14:paraId="17C79606" w14:textId="77777777" w:rsidR="00DD162A" w:rsidRDefault="00DD162A" w:rsidP="00DD162A"/>
      </w:tc>
    </w:tr>
    <w:tr w:rsidR="00DD162A" w14:paraId="5F67A965" w14:textId="77777777" w:rsidTr="006C4D14">
      <w:tc>
        <w:tcPr>
          <w:tcW w:w="2405" w:type="dxa"/>
        </w:tcPr>
        <w:p w14:paraId="6624F856" w14:textId="77777777" w:rsidR="00DD162A" w:rsidRDefault="00DD162A" w:rsidP="00DD162A"/>
      </w:tc>
      <w:tc>
        <w:tcPr>
          <w:tcW w:w="2977" w:type="dxa"/>
        </w:tcPr>
        <w:p w14:paraId="3357DF93" w14:textId="77777777" w:rsidR="00DD162A" w:rsidRDefault="00DD162A" w:rsidP="00DD162A"/>
      </w:tc>
      <w:tc>
        <w:tcPr>
          <w:tcW w:w="3118" w:type="dxa"/>
        </w:tcPr>
        <w:p w14:paraId="4D28C632" w14:textId="77777777" w:rsidR="00DD162A" w:rsidRDefault="00DD162A" w:rsidP="00DD162A"/>
      </w:tc>
      <w:tc>
        <w:tcPr>
          <w:tcW w:w="1134" w:type="dxa"/>
        </w:tcPr>
        <w:p w14:paraId="3048440E" w14:textId="77777777" w:rsidR="00DD162A" w:rsidRDefault="00DD162A" w:rsidP="00DD162A"/>
      </w:tc>
    </w:tr>
    <w:tr w:rsidR="00F82F6F" w14:paraId="462C2A54" w14:textId="77777777" w:rsidTr="006C4D14">
      <w:tc>
        <w:tcPr>
          <w:tcW w:w="2405" w:type="dxa"/>
        </w:tcPr>
        <w:p w14:paraId="26DA7F81" w14:textId="77777777" w:rsidR="00F82F6F" w:rsidRDefault="00F82F6F" w:rsidP="00F82F6F">
          <w:r>
            <w:t>Vestvågøy kommune</w:t>
          </w:r>
        </w:p>
      </w:tc>
      <w:tc>
        <w:tcPr>
          <w:tcW w:w="2977" w:type="dxa"/>
        </w:tcPr>
        <w:p w14:paraId="275A3C59" w14:textId="77777777" w:rsidR="00F82F6F" w:rsidRDefault="00F82F6F" w:rsidP="00F82F6F">
          <w:r>
            <w:t>Dokument:</w:t>
          </w:r>
        </w:p>
      </w:tc>
      <w:tc>
        <w:tcPr>
          <w:tcW w:w="3118" w:type="dxa"/>
        </w:tcPr>
        <w:p w14:paraId="4BC9FCEC" w14:textId="77777777" w:rsidR="00F82F6F" w:rsidRDefault="00F82F6F" w:rsidP="00F82F6F"/>
      </w:tc>
      <w:tc>
        <w:tcPr>
          <w:tcW w:w="1134" w:type="dxa"/>
        </w:tcPr>
        <w:p w14:paraId="1EF8B45E" w14:textId="77777777" w:rsidR="00F82F6F" w:rsidRDefault="00F82F6F" w:rsidP="00F82F6F"/>
      </w:tc>
    </w:tr>
    <w:tr w:rsidR="00F82F6F" w14:paraId="76F0323E" w14:textId="77777777" w:rsidTr="006C4D14">
      <w:tc>
        <w:tcPr>
          <w:tcW w:w="2405" w:type="dxa"/>
        </w:tcPr>
        <w:p w14:paraId="2760AA7D" w14:textId="77777777" w:rsidR="00F82F6F" w:rsidRDefault="00F82F6F" w:rsidP="00F82F6F">
          <w:pPr>
            <w:pStyle w:val="Litentekst"/>
          </w:pPr>
        </w:p>
      </w:tc>
      <w:tc>
        <w:tcPr>
          <w:tcW w:w="2977" w:type="dxa"/>
        </w:tcPr>
        <w:p w14:paraId="42794C4F" w14:textId="77777777" w:rsidR="00F82F6F" w:rsidRDefault="00F82F6F" w:rsidP="00F82F6F">
          <w:r>
            <w:t>[Fyll inn på side 1 og 2]</w:t>
          </w:r>
        </w:p>
      </w:tc>
      <w:tc>
        <w:tcPr>
          <w:tcW w:w="3118" w:type="dxa"/>
        </w:tcPr>
        <w:p w14:paraId="427156CE" w14:textId="77777777" w:rsidR="00F82F6F" w:rsidRDefault="00F82F6F" w:rsidP="00F82F6F"/>
      </w:tc>
      <w:tc>
        <w:tcPr>
          <w:tcW w:w="1134" w:type="dxa"/>
        </w:tcPr>
        <w:p w14:paraId="111BEA17" w14:textId="77777777" w:rsidR="00F82F6F" w:rsidRPr="00AD1241" w:rsidRDefault="00F82F6F" w:rsidP="00F82F6F">
          <w:pPr>
            <w:jc w:val="right"/>
          </w:pPr>
          <w:r w:rsidRPr="00057CED">
            <w:fldChar w:fldCharType="begin"/>
          </w:r>
          <w:r w:rsidRPr="00057CED">
            <w:instrText xml:space="preserve"> PAGE </w:instrText>
          </w:r>
          <w:r w:rsidRPr="00057CED">
            <w:fldChar w:fldCharType="separate"/>
          </w:r>
          <w:r w:rsidRPr="00057CED">
            <w:rPr>
              <w:noProof/>
            </w:rPr>
            <w:t>2</w:t>
          </w:r>
          <w:r w:rsidRPr="00057CED">
            <w:fldChar w:fldCharType="end"/>
          </w:r>
          <w:r>
            <w:t>/</w:t>
          </w:r>
          <w:fldSimple w:instr=" NUMPAGES ">
            <w:r w:rsidRPr="00AD1241">
              <w:t>3</w:t>
            </w:r>
          </w:fldSimple>
        </w:p>
      </w:tc>
    </w:tr>
  </w:tbl>
  <w:p w14:paraId="77C47612" w14:textId="77777777" w:rsidR="00AD1241" w:rsidRDefault="00AD1241" w:rsidP="00005002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0E0098" w14:textId="77777777" w:rsidR="00F56690" w:rsidRDefault="00F56690" w:rsidP="00005002">
      <w:r>
        <w:separator/>
      </w:r>
    </w:p>
  </w:footnote>
  <w:footnote w:type="continuationSeparator" w:id="0">
    <w:p w14:paraId="60C44181" w14:textId="77777777" w:rsidR="00F56690" w:rsidRDefault="00F56690" w:rsidP="00005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A7510F"/>
    <w:multiLevelType w:val="multilevel"/>
    <w:tmpl w:val="EDF8C908"/>
    <w:styleLink w:val="Gjeldendeliste13"/>
    <w:lvl w:ilvl="0">
      <w:start w:val="1"/>
      <w:numFmt w:val="decimal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116296F"/>
    <w:multiLevelType w:val="multilevel"/>
    <w:tmpl w:val="0414001D"/>
    <w:styleLink w:val="Gjeldendelis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9D4832"/>
    <w:multiLevelType w:val="hybridMultilevel"/>
    <w:tmpl w:val="BB4CC7B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637"/>
    <w:multiLevelType w:val="multilevel"/>
    <w:tmpl w:val="EDF8C908"/>
    <w:styleLink w:val="Gjeldendeliste12"/>
    <w:lvl w:ilvl="0">
      <w:start w:val="1"/>
      <w:numFmt w:val="decimal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83679E2"/>
    <w:multiLevelType w:val="multilevel"/>
    <w:tmpl w:val="DDAE124C"/>
    <w:styleLink w:val="Gjeldendeliste5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C5786B"/>
    <w:multiLevelType w:val="multilevel"/>
    <w:tmpl w:val="F796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D8036D"/>
    <w:multiLevelType w:val="multilevel"/>
    <w:tmpl w:val="75407B2C"/>
    <w:styleLink w:val="Gjeldendeliste7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D331735"/>
    <w:multiLevelType w:val="multilevel"/>
    <w:tmpl w:val="0414001D"/>
    <w:styleLink w:val="Gjeldendelist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0096143"/>
    <w:multiLevelType w:val="multilevel"/>
    <w:tmpl w:val="1E3AD772"/>
    <w:styleLink w:val="Gjeldendeliste14"/>
    <w:lvl w:ilvl="0">
      <w:start w:val="1"/>
      <w:numFmt w:val="decimal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7DB593E"/>
    <w:multiLevelType w:val="multilevel"/>
    <w:tmpl w:val="0414001D"/>
    <w:styleLink w:val="Gjeldendeliste1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B891E71"/>
    <w:multiLevelType w:val="multilevel"/>
    <w:tmpl w:val="CFC2EFD4"/>
    <w:styleLink w:val="Gjeldendelist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EC63743"/>
    <w:multiLevelType w:val="multilevel"/>
    <w:tmpl w:val="7098FFB0"/>
    <w:styleLink w:val="Gjeldendeliste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0DD5ABC"/>
    <w:multiLevelType w:val="multilevel"/>
    <w:tmpl w:val="415019E0"/>
    <w:styleLink w:val="Gjeldendeliste9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BF85541"/>
    <w:multiLevelType w:val="multilevel"/>
    <w:tmpl w:val="DDAE124C"/>
    <w:styleLink w:val="Gjeldendeliste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C2C3448"/>
    <w:multiLevelType w:val="multilevel"/>
    <w:tmpl w:val="29760EB4"/>
    <w:styleLink w:val="Gjeldendeliste3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122D07"/>
    <w:multiLevelType w:val="multilevel"/>
    <w:tmpl w:val="F69EA462"/>
    <w:lvl w:ilvl="0">
      <w:start w:val="1"/>
      <w:numFmt w:val="decimal"/>
      <w:pStyle w:val="Overskrift1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Overskrift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71116B01"/>
    <w:multiLevelType w:val="hybridMultilevel"/>
    <w:tmpl w:val="A8C05B8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16452"/>
    <w:multiLevelType w:val="multilevel"/>
    <w:tmpl w:val="7092F4C6"/>
    <w:styleLink w:val="Gjeldendeliste8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25275586">
    <w:abstractNumId w:val="7"/>
  </w:num>
  <w:num w:numId="2" w16cid:durableId="204756276">
    <w:abstractNumId w:val="10"/>
  </w:num>
  <w:num w:numId="3" w16cid:durableId="1880775778">
    <w:abstractNumId w:val="14"/>
  </w:num>
  <w:num w:numId="4" w16cid:durableId="1364280573">
    <w:abstractNumId w:val="11"/>
  </w:num>
  <w:num w:numId="5" w16cid:durableId="891891119">
    <w:abstractNumId w:val="4"/>
  </w:num>
  <w:num w:numId="6" w16cid:durableId="2034763468">
    <w:abstractNumId w:val="13"/>
  </w:num>
  <w:num w:numId="7" w16cid:durableId="651105977">
    <w:abstractNumId w:val="6"/>
  </w:num>
  <w:num w:numId="8" w16cid:durableId="1737586516">
    <w:abstractNumId w:val="17"/>
  </w:num>
  <w:num w:numId="9" w16cid:durableId="891841332">
    <w:abstractNumId w:val="12"/>
  </w:num>
  <w:num w:numId="10" w16cid:durableId="424114371">
    <w:abstractNumId w:val="1"/>
  </w:num>
  <w:num w:numId="11" w16cid:durableId="1468158088">
    <w:abstractNumId w:val="9"/>
  </w:num>
  <w:num w:numId="12" w16cid:durableId="465976508">
    <w:abstractNumId w:val="3"/>
  </w:num>
  <w:num w:numId="13" w16cid:durableId="2140757521">
    <w:abstractNumId w:val="0"/>
  </w:num>
  <w:num w:numId="14" w16cid:durableId="583338390">
    <w:abstractNumId w:val="8"/>
  </w:num>
  <w:num w:numId="15" w16cid:durableId="1627657596">
    <w:abstractNumId w:val="15"/>
  </w:num>
  <w:num w:numId="16" w16cid:durableId="1515536631">
    <w:abstractNumId w:val="2"/>
  </w:num>
  <w:num w:numId="17" w16cid:durableId="595867687">
    <w:abstractNumId w:val="16"/>
  </w:num>
  <w:num w:numId="18" w16cid:durableId="956985641">
    <w:abstractNumId w:val="5"/>
  </w:num>
  <w:numIdMacAtCleanup w:val="18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2"/>
  <w:proofState w:spelling="clean" w:grammar="clean"/>
  <w:stylePaneFormatFilter w:val="3F25" w:allStyles="1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C4"/>
    <w:rsid w:val="000008C5"/>
    <w:rsid w:val="00003AE3"/>
    <w:rsid w:val="00005002"/>
    <w:rsid w:val="00063E3D"/>
    <w:rsid w:val="00065EBB"/>
    <w:rsid w:val="00081569"/>
    <w:rsid w:val="000C26FC"/>
    <w:rsid w:val="000E7CD9"/>
    <w:rsid w:val="00132C5B"/>
    <w:rsid w:val="0014285D"/>
    <w:rsid w:val="00152C68"/>
    <w:rsid w:val="00164022"/>
    <w:rsid w:val="00166543"/>
    <w:rsid w:val="001D292E"/>
    <w:rsid w:val="001D7039"/>
    <w:rsid w:val="001F04B5"/>
    <w:rsid w:val="001F720D"/>
    <w:rsid w:val="002026C0"/>
    <w:rsid w:val="00225C4D"/>
    <w:rsid w:val="00263CFC"/>
    <w:rsid w:val="0028605F"/>
    <w:rsid w:val="00335145"/>
    <w:rsid w:val="003468C3"/>
    <w:rsid w:val="00360DA2"/>
    <w:rsid w:val="003641E4"/>
    <w:rsid w:val="00391654"/>
    <w:rsid w:val="004019FC"/>
    <w:rsid w:val="00457BA8"/>
    <w:rsid w:val="00502C73"/>
    <w:rsid w:val="00547E94"/>
    <w:rsid w:val="00554653"/>
    <w:rsid w:val="005E2880"/>
    <w:rsid w:val="005E733B"/>
    <w:rsid w:val="006400D0"/>
    <w:rsid w:val="00650796"/>
    <w:rsid w:val="006671CF"/>
    <w:rsid w:val="00685BA3"/>
    <w:rsid w:val="00694107"/>
    <w:rsid w:val="00694B71"/>
    <w:rsid w:val="006A795D"/>
    <w:rsid w:val="006D59C2"/>
    <w:rsid w:val="006E79DF"/>
    <w:rsid w:val="006F60C3"/>
    <w:rsid w:val="007400B0"/>
    <w:rsid w:val="00757C90"/>
    <w:rsid w:val="007673BC"/>
    <w:rsid w:val="00774646"/>
    <w:rsid w:val="00793407"/>
    <w:rsid w:val="007A5622"/>
    <w:rsid w:val="007F1A32"/>
    <w:rsid w:val="00825818"/>
    <w:rsid w:val="00850E10"/>
    <w:rsid w:val="00853B21"/>
    <w:rsid w:val="00870946"/>
    <w:rsid w:val="008E077B"/>
    <w:rsid w:val="008F3F46"/>
    <w:rsid w:val="009151E9"/>
    <w:rsid w:val="00934BA7"/>
    <w:rsid w:val="009A6317"/>
    <w:rsid w:val="009B335F"/>
    <w:rsid w:val="009B5543"/>
    <w:rsid w:val="009F3136"/>
    <w:rsid w:val="009F4DFF"/>
    <w:rsid w:val="00A12EF0"/>
    <w:rsid w:val="00A5144C"/>
    <w:rsid w:val="00A5772B"/>
    <w:rsid w:val="00A9596F"/>
    <w:rsid w:val="00AB3570"/>
    <w:rsid w:val="00AB61F3"/>
    <w:rsid w:val="00AC0D17"/>
    <w:rsid w:val="00AD1241"/>
    <w:rsid w:val="00AD168A"/>
    <w:rsid w:val="00B0762D"/>
    <w:rsid w:val="00B21EC9"/>
    <w:rsid w:val="00B300D1"/>
    <w:rsid w:val="00B54F79"/>
    <w:rsid w:val="00B61940"/>
    <w:rsid w:val="00B62575"/>
    <w:rsid w:val="00BD1CB8"/>
    <w:rsid w:val="00BD31AE"/>
    <w:rsid w:val="00C051E4"/>
    <w:rsid w:val="00C138CA"/>
    <w:rsid w:val="00C44D21"/>
    <w:rsid w:val="00C734A6"/>
    <w:rsid w:val="00C74714"/>
    <w:rsid w:val="00C8484C"/>
    <w:rsid w:val="00C96417"/>
    <w:rsid w:val="00CC10F2"/>
    <w:rsid w:val="00CF02C4"/>
    <w:rsid w:val="00D332CB"/>
    <w:rsid w:val="00D4326D"/>
    <w:rsid w:val="00DC22D3"/>
    <w:rsid w:val="00DD162A"/>
    <w:rsid w:val="00E10D87"/>
    <w:rsid w:val="00E81BFD"/>
    <w:rsid w:val="00EA1031"/>
    <w:rsid w:val="00EA2411"/>
    <w:rsid w:val="00EE0836"/>
    <w:rsid w:val="00F04732"/>
    <w:rsid w:val="00F31EA9"/>
    <w:rsid w:val="00F56690"/>
    <w:rsid w:val="00F57004"/>
    <w:rsid w:val="00F705D2"/>
    <w:rsid w:val="00F74176"/>
    <w:rsid w:val="00F82F6F"/>
    <w:rsid w:val="00F950B1"/>
    <w:rsid w:val="00FC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82B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107"/>
    <w:pPr>
      <w:spacing w:line="259" w:lineRule="auto"/>
    </w:pPr>
    <w:rPr>
      <w:rFonts w:ascii="Arial" w:hAnsi="Arial"/>
      <w:kern w:val="0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autoRedefine/>
    <w:uiPriority w:val="9"/>
    <w:qFormat/>
    <w:rsid w:val="001D7039"/>
    <w:pPr>
      <w:keepNext/>
      <w:keepLines/>
      <w:numPr>
        <w:numId w:val="15"/>
      </w:numPr>
      <w:spacing w:before="840" w:after="240" w:line="240" w:lineRule="atLeast"/>
      <w:outlineLvl w:val="0"/>
    </w:pPr>
    <w:rPr>
      <w:rFonts w:eastAsiaTheme="majorEastAsia" w:cs="Times New Roman (Kompleks skrif"/>
      <w:spacing w:val="-10"/>
      <w:kern w:val="36"/>
      <w:sz w:val="56"/>
      <w:szCs w:val="56"/>
    </w:rPr>
  </w:style>
  <w:style w:type="paragraph" w:styleId="Overskrift2">
    <w:name w:val="heading 2"/>
    <w:basedOn w:val="Overskrift1"/>
    <w:next w:val="Normal"/>
    <w:link w:val="Overskrift2Tegn"/>
    <w:autoRedefine/>
    <w:uiPriority w:val="9"/>
    <w:unhideWhenUsed/>
    <w:qFormat/>
    <w:rsid w:val="001D7039"/>
    <w:pPr>
      <w:numPr>
        <w:ilvl w:val="1"/>
      </w:numPr>
      <w:spacing w:before="480"/>
      <w:outlineLvl w:val="1"/>
    </w:pPr>
    <w:rPr>
      <w:spacing w:val="0"/>
      <w:sz w:val="36"/>
      <w:szCs w:val="26"/>
    </w:rPr>
  </w:style>
  <w:style w:type="paragraph" w:styleId="Overskrift3">
    <w:name w:val="heading 3"/>
    <w:basedOn w:val="Normal"/>
    <w:next w:val="Normal"/>
    <w:link w:val="Overskrift3Tegn"/>
    <w:autoRedefine/>
    <w:uiPriority w:val="9"/>
    <w:unhideWhenUsed/>
    <w:qFormat/>
    <w:rsid w:val="009A6317"/>
    <w:pPr>
      <w:keepNext/>
      <w:keepLines/>
      <w:numPr>
        <w:ilvl w:val="2"/>
        <w:numId w:val="15"/>
      </w:numPr>
      <w:spacing w:before="360"/>
      <w:outlineLvl w:val="2"/>
    </w:pPr>
    <w:rPr>
      <w:rFonts w:eastAsiaTheme="majorEastAsia" w:cstheme="majorBidi"/>
      <w:b/>
      <w:kern w:val="2"/>
      <w:szCs w:val="24"/>
      <w14:ligatures w14:val="standardContextual"/>
    </w:rPr>
  </w:style>
  <w:style w:type="paragraph" w:styleId="Overskrift4">
    <w:name w:val="heading 4"/>
    <w:basedOn w:val="Overskrift3"/>
    <w:next w:val="Normal"/>
    <w:link w:val="Overskrift4Tegn"/>
    <w:uiPriority w:val="9"/>
    <w:unhideWhenUsed/>
    <w:qFormat/>
    <w:rsid w:val="001D7039"/>
    <w:pPr>
      <w:numPr>
        <w:ilvl w:val="0"/>
        <w:numId w:val="0"/>
      </w:numPr>
      <w:outlineLvl w:val="3"/>
    </w:pPr>
    <w:rPr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rsid w:val="00360DA2"/>
    <w:pPr>
      <w:keepNext/>
      <w:keepLines/>
      <w:numPr>
        <w:ilvl w:val="4"/>
        <w:numId w:val="15"/>
      </w:numPr>
      <w:spacing w:before="80" w:after="40"/>
      <w:outlineLvl w:val="4"/>
    </w:pPr>
    <w:rPr>
      <w:rFonts w:asciiTheme="minorHAnsi" w:eastAsiaTheme="majorEastAsia" w:hAnsiTheme="minorHAnsi" w:cstheme="majorBidi"/>
      <w:color w:val="1670A4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60DA2"/>
    <w:pPr>
      <w:keepNext/>
      <w:keepLines/>
      <w:numPr>
        <w:ilvl w:val="5"/>
        <w:numId w:val="15"/>
      </w:numPr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60DA2"/>
    <w:pPr>
      <w:keepNext/>
      <w:keepLines/>
      <w:numPr>
        <w:ilvl w:val="6"/>
        <w:numId w:val="15"/>
      </w:numPr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60DA2"/>
    <w:pPr>
      <w:keepNext/>
      <w:keepLines/>
      <w:numPr>
        <w:ilvl w:val="7"/>
        <w:numId w:val="15"/>
      </w:numPr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60DA2"/>
    <w:pPr>
      <w:keepNext/>
      <w:keepLines/>
      <w:numPr>
        <w:ilvl w:val="8"/>
        <w:numId w:val="15"/>
      </w:numPr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1D7039"/>
    <w:rPr>
      <w:rFonts w:ascii="Arial" w:eastAsiaTheme="majorEastAsia" w:hAnsi="Arial" w:cs="Times New Roman (Kompleks skrif"/>
      <w:kern w:val="36"/>
      <w:sz w:val="36"/>
      <w:szCs w:val="26"/>
      <w14:ligatures w14:val="none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7039"/>
    <w:rPr>
      <w:rFonts w:ascii="Arial" w:eastAsiaTheme="majorEastAsia" w:hAnsi="Arial" w:cs="Times New Roman (Kompleks skrif"/>
      <w:spacing w:val="-10"/>
      <w:kern w:val="36"/>
      <w:sz w:val="56"/>
      <w:szCs w:val="56"/>
      <w14:ligatures w14:val="none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9A6317"/>
    <w:rPr>
      <w:rFonts w:ascii="Arial" w:eastAsiaTheme="majorEastAsia" w:hAnsi="Arial" w:cstheme="majorBidi"/>
      <w:b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1D7039"/>
    <w:rPr>
      <w:rFonts w:ascii="Arial" w:eastAsiaTheme="majorEastAsia" w:hAnsi="Arial" w:cstheme="majorBidi"/>
      <w:b/>
      <w:iCs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6671CF"/>
    <w:rPr>
      <w:rFonts w:eastAsiaTheme="majorEastAsia" w:cstheme="majorBidi"/>
      <w:color w:val="1670A4" w:themeColor="accent1" w:themeShade="BF"/>
      <w:kern w:val="0"/>
      <w:szCs w:val="22"/>
      <w14:ligatures w14:val="none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6671CF"/>
    <w:rPr>
      <w:rFonts w:eastAsiaTheme="majorEastAsia" w:cstheme="majorBidi"/>
      <w:i/>
      <w:iCs/>
      <w:color w:val="595959" w:themeColor="text1" w:themeTint="A6"/>
      <w:kern w:val="0"/>
      <w:szCs w:val="22"/>
      <w14:ligatures w14:val="none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6671CF"/>
    <w:rPr>
      <w:rFonts w:eastAsiaTheme="majorEastAsia" w:cstheme="majorBidi"/>
      <w:color w:val="595959" w:themeColor="text1" w:themeTint="A6"/>
      <w:kern w:val="0"/>
      <w:szCs w:val="22"/>
      <w14:ligatures w14:val="none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6671CF"/>
    <w:rPr>
      <w:rFonts w:eastAsiaTheme="majorEastAsia" w:cstheme="majorBidi"/>
      <w:i/>
      <w:iCs/>
      <w:color w:val="272727" w:themeColor="text1" w:themeTint="D8"/>
      <w:kern w:val="0"/>
      <w:szCs w:val="22"/>
      <w14:ligatures w14:val="none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6671CF"/>
    <w:rPr>
      <w:rFonts w:eastAsiaTheme="majorEastAsia" w:cstheme="majorBidi"/>
      <w:color w:val="272727" w:themeColor="text1" w:themeTint="D8"/>
      <w:kern w:val="0"/>
      <w:szCs w:val="22"/>
      <w14:ligatures w14:val="none"/>
    </w:rPr>
  </w:style>
  <w:style w:type="paragraph" w:styleId="Sitat">
    <w:name w:val="Quote"/>
    <w:basedOn w:val="Normal"/>
    <w:next w:val="Normal"/>
    <w:link w:val="SitatTegn"/>
    <w:uiPriority w:val="29"/>
    <w:qFormat/>
    <w:rsid w:val="00C8484C"/>
    <w:pPr>
      <w:ind w:left="708"/>
    </w:pPr>
    <w:rPr>
      <w:i/>
      <w:iCs/>
      <w:lang w:val="en-US"/>
    </w:rPr>
  </w:style>
  <w:style w:type="character" w:customStyle="1" w:styleId="SitatTegn">
    <w:name w:val="Sitat Tegn"/>
    <w:basedOn w:val="Standardskriftforavsnitt"/>
    <w:link w:val="Sitat"/>
    <w:uiPriority w:val="29"/>
    <w:rsid w:val="00C8484C"/>
    <w:rPr>
      <w:rFonts w:ascii="Arial" w:hAnsi="Arial"/>
      <w:i/>
      <w:iCs/>
      <w:kern w:val="0"/>
      <w:szCs w:val="22"/>
      <w:lang w:val="en-US"/>
      <w14:ligatures w14:val="none"/>
    </w:rPr>
  </w:style>
  <w:style w:type="paragraph" w:styleId="Listeavsnitt">
    <w:name w:val="List Paragraph"/>
    <w:basedOn w:val="Normal"/>
    <w:uiPriority w:val="34"/>
    <w:rsid w:val="00D4326D"/>
    <w:pPr>
      <w:contextualSpacing/>
    </w:pPr>
  </w:style>
  <w:style w:type="paragraph" w:styleId="Sterktsitat">
    <w:name w:val="Intense Quote"/>
    <w:basedOn w:val="Overskrift2"/>
    <w:next w:val="Normal"/>
    <w:link w:val="SterktsitatTegn"/>
    <w:uiPriority w:val="30"/>
    <w:qFormat/>
    <w:rsid w:val="00C8484C"/>
    <w:pPr>
      <w:spacing w:before="120"/>
      <w:ind w:left="709"/>
    </w:pPr>
  </w:style>
  <w:style w:type="character" w:customStyle="1" w:styleId="SterktsitatTegn">
    <w:name w:val="Sterkt sitat Tegn"/>
    <w:basedOn w:val="Standardskriftforavsnitt"/>
    <w:link w:val="Sterktsitat"/>
    <w:uiPriority w:val="30"/>
    <w:rsid w:val="00C8484C"/>
    <w:rPr>
      <w:rFonts w:ascii="Arial" w:eastAsiaTheme="majorEastAsia" w:hAnsi="Arial" w:cs="Times New Roman (Kompleks skrif"/>
      <w:kern w:val="36"/>
      <w:sz w:val="36"/>
      <w:szCs w:val="26"/>
      <w14:ligatures w14:val="none"/>
    </w:rPr>
  </w:style>
  <w:style w:type="paragraph" w:styleId="Ingenmellomrom">
    <w:name w:val="No Spacing"/>
    <w:aliases w:val="Normal mellomrom"/>
    <w:basedOn w:val="Normal"/>
    <w:uiPriority w:val="1"/>
    <w:qFormat/>
    <w:rsid w:val="00005002"/>
    <w:pPr>
      <w:spacing w:after="240"/>
    </w:pPr>
  </w:style>
  <w:style w:type="table" w:styleId="Tabellrutenett">
    <w:name w:val="Table Grid"/>
    <w:aliases w:val="Tabell ruter_Vestvågøy"/>
    <w:basedOn w:val="Vanligtabell"/>
    <w:uiPriority w:val="39"/>
    <w:rsid w:val="005E2880"/>
    <w:pPr>
      <w:spacing w:before="20" w:after="20"/>
      <w:contextualSpacing/>
    </w:pPr>
    <w:rPr>
      <w:rFonts w:ascii="Arial" w:hAnsi="Arial" w:cs="Times New Roman (CS-brødtekst)"/>
      <w:kern w:val="0"/>
      <w14:numForm w14:val="lining"/>
      <w14:numSpacing w14:val="tabular"/>
    </w:rPr>
    <w:tblPr>
      <w:tblBorders>
        <w:insideH w:val="single" w:sz="4" w:space="0" w:color="auto"/>
        <w:insideV w:val="single" w:sz="4" w:space="0" w:color="auto"/>
      </w:tblBorders>
    </w:tblPr>
    <w:tcPr>
      <w:tcMar>
        <w:top w:w="28" w:type="dxa"/>
        <w:bottom w:w="28" w:type="dxa"/>
      </w:tcMar>
    </w:tcPr>
    <w:tblStylePr w:type="firstRow">
      <w:rPr>
        <w:b/>
      </w:rPr>
      <w:tblPr/>
      <w:tcPr>
        <w:tcBorders>
          <w:bottom w:val="nil"/>
        </w:tcBorders>
      </w:tcPr>
    </w:tblStylePr>
    <w:tblStylePr w:type="lastRow">
      <w:rPr>
        <w:b/>
      </w:rPr>
    </w:tblStylePr>
    <w:tblStylePr w:type="firstCol">
      <w:pPr>
        <w:wordWrap/>
        <w:spacing w:line="240" w:lineRule="auto"/>
        <w:ind w:leftChars="0" w:left="0" w:rightChars="0" w:right="0"/>
      </w:pPr>
    </w:tblStylePr>
  </w:style>
  <w:style w:type="paragraph" w:styleId="Bunntekst">
    <w:name w:val="footer"/>
    <w:basedOn w:val="Normal"/>
    <w:link w:val="BunntekstTegn"/>
    <w:uiPriority w:val="99"/>
    <w:unhideWhenUsed/>
    <w:rsid w:val="006671CF"/>
    <w:pPr>
      <w:tabs>
        <w:tab w:val="center" w:pos="4536"/>
        <w:tab w:val="right" w:pos="9072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71CF"/>
    <w:rPr>
      <w:rFonts w:ascii="Arial" w:hAnsi="Arial"/>
      <w:kern w:val="0"/>
      <w:szCs w:val="22"/>
      <w14:ligatures w14:val="none"/>
    </w:rPr>
  </w:style>
  <w:style w:type="paragraph" w:styleId="Topptekst">
    <w:name w:val="header"/>
    <w:basedOn w:val="Normal"/>
    <w:link w:val="TopptekstTegn"/>
    <w:uiPriority w:val="99"/>
    <w:unhideWhenUsed/>
    <w:rsid w:val="00152C68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152C68"/>
    <w:rPr>
      <w:rFonts w:ascii="Arial" w:hAnsi="Arial"/>
      <w:kern w:val="0"/>
      <w:szCs w:val="22"/>
      <w14:ligatures w14:val="none"/>
    </w:rPr>
  </w:style>
  <w:style w:type="table" w:styleId="Rutenettabelllys">
    <w:name w:val="Grid Table Light"/>
    <w:basedOn w:val="Vanligtabell"/>
    <w:uiPriority w:val="40"/>
    <w:rsid w:val="00C8484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llitenfaktaVestvgy">
    <w:name w:val="Tabell liten fakta_Vestvågøy"/>
    <w:basedOn w:val="Vanligtabell"/>
    <w:uiPriority w:val="99"/>
    <w:rsid w:val="005E2880"/>
    <w:pPr>
      <w:contextualSpacing/>
    </w:pPr>
    <w:rPr>
      <w:rFonts w:ascii="Arial" w:hAnsi="Arial" w:cs="Times New Roman (CS-brødtekst)"/>
      <w:sz w:val="18"/>
    </w:rPr>
    <w:tblPr/>
    <w:tcPr>
      <w:tcMar>
        <w:left w:w="0" w:type="dxa"/>
        <w:right w:w="0" w:type="dxa"/>
      </w:tcMar>
    </w:tcPr>
  </w:style>
  <w:style w:type="character" w:styleId="Plassholdertekst">
    <w:name w:val="Placeholder Text"/>
    <w:basedOn w:val="Standardskriftforavsnitt"/>
    <w:uiPriority w:val="99"/>
    <w:semiHidden/>
    <w:rsid w:val="00AD1241"/>
    <w:rPr>
      <w:color w:val="666666"/>
    </w:rPr>
  </w:style>
  <w:style w:type="character" w:styleId="Hyperkobling">
    <w:name w:val="Hyperlink"/>
    <w:basedOn w:val="Standardskriftforavsnitt"/>
    <w:uiPriority w:val="99"/>
    <w:unhideWhenUsed/>
    <w:rsid w:val="00005002"/>
    <w:rPr>
      <w:color w:val="000000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005002"/>
    <w:rPr>
      <w:color w:val="605E5C"/>
      <w:shd w:val="clear" w:color="auto" w:fill="E1DFDD"/>
    </w:rPr>
  </w:style>
  <w:style w:type="character" w:styleId="Fulgthyperkobling">
    <w:name w:val="FollowedHyperlink"/>
    <w:basedOn w:val="Standardskriftforavsnitt"/>
    <w:uiPriority w:val="99"/>
    <w:semiHidden/>
    <w:unhideWhenUsed/>
    <w:rsid w:val="00005002"/>
    <w:rPr>
      <w:color w:val="000000" w:themeColor="followedHyperlink"/>
      <w:u w:val="single"/>
    </w:rPr>
  </w:style>
  <w:style w:type="paragraph" w:styleId="INNH2">
    <w:name w:val="toc 2"/>
    <w:basedOn w:val="Normal"/>
    <w:next w:val="Normal"/>
    <w:autoRedefine/>
    <w:uiPriority w:val="39"/>
    <w:unhideWhenUsed/>
    <w:rsid w:val="00225C4D"/>
    <w:pPr>
      <w:tabs>
        <w:tab w:val="left" w:pos="1701"/>
        <w:tab w:val="right" w:leader="dot" w:pos="9056"/>
      </w:tabs>
      <w:spacing w:after="100"/>
      <w:ind w:left="1248" w:hanging="851"/>
    </w:pPr>
    <w:rPr>
      <w:i/>
    </w:rPr>
  </w:style>
  <w:style w:type="numbering" w:customStyle="1" w:styleId="Gjeldendeliste1">
    <w:name w:val="Gjeldende liste1"/>
    <w:uiPriority w:val="99"/>
    <w:rsid w:val="00005002"/>
    <w:pPr>
      <w:numPr>
        <w:numId w:val="1"/>
      </w:numPr>
    </w:pPr>
  </w:style>
  <w:style w:type="paragraph" w:styleId="INNH1">
    <w:name w:val="toc 1"/>
    <w:basedOn w:val="Normal"/>
    <w:next w:val="Normal"/>
    <w:autoRedefine/>
    <w:uiPriority w:val="39"/>
    <w:unhideWhenUsed/>
    <w:rsid w:val="00164022"/>
    <w:pPr>
      <w:tabs>
        <w:tab w:val="left" w:pos="397"/>
        <w:tab w:val="right" w:leader="dot" w:pos="9056"/>
      </w:tabs>
      <w:spacing w:after="100"/>
    </w:pPr>
  </w:style>
  <w:style w:type="paragraph" w:customStyle="1" w:styleId="Normalstor2">
    <w:name w:val="Normal stor 2"/>
    <w:basedOn w:val="Normalstor1"/>
    <w:next w:val="Normal"/>
    <w:qFormat/>
    <w:rsid w:val="001D7039"/>
    <w:pPr>
      <w:spacing w:before="480"/>
    </w:pPr>
    <w:rPr>
      <w:sz w:val="36"/>
    </w:rPr>
  </w:style>
  <w:style w:type="paragraph" w:customStyle="1" w:styleId="Normalstor1">
    <w:name w:val="Normal stor 1"/>
    <w:basedOn w:val="Normal"/>
    <w:next w:val="Normal"/>
    <w:qFormat/>
    <w:rsid w:val="00C96417"/>
    <w:pPr>
      <w:spacing w:before="840" w:after="240"/>
    </w:pPr>
    <w:rPr>
      <w:sz w:val="56"/>
    </w:rPr>
  </w:style>
  <w:style w:type="table" w:customStyle="1" w:styleId="TabellliggendeVestvgy">
    <w:name w:val="Tabell liggende_Vestvågøy"/>
    <w:basedOn w:val="Vanligtabell"/>
    <w:uiPriority w:val="99"/>
    <w:rsid w:val="00850E10"/>
    <w:rPr>
      <w:rFonts w:ascii="Arial" w:hAnsi="Arial"/>
    </w:rPr>
    <w:tblPr>
      <w:tblBorders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</w:tblPr>
    <w:tcPr>
      <w:tcMar>
        <w:top w:w="28" w:type="dxa"/>
        <w:bottom w:w="28" w:type="dxa"/>
      </w:tcMar>
    </w:tcPr>
    <w:tblStylePr w:type="firstRow">
      <w:rPr>
        <w:b/>
      </w:rPr>
    </w:tblStylePr>
    <w:tblStylePr w:type="lastRow">
      <w:rPr>
        <w:b/>
      </w:rPr>
    </w:tblStylePr>
  </w:style>
  <w:style w:type="paragraph" w:styleId="Tittel">
    <w:name w:val="Title"/>
    <w:basedOn w:val="Overskrift1"/>
    <w:next w:val="Normal"/>
    <w:link w:val="TittelTegn"/>
    <w:uiPriority w:val="10"/>
    <w:qFormat/>
    <w:rsid w:val="006400D0"/>
    <w:pPr>
      <w:numPr>
        <w:numId w:val="0"/>
      </w:numPr>
      <w:spacing w:line="240" w:lineRule="auto"/>
      <w:contextualSpacing/>
    </w:pPr>
    <w:rPr>
      <w:spacing w:val="-20"/>
      <w:sz w:val="96"/>
    </w:rPr>
  </w:style>
  <w:style w:type="character" w:customStyle="1" w:styleId="TittelTegn">
    <w:name w:val="Tittel Tegn"/>
    <w:basedOn w:val="Standardskriftforavsnitt"/>
    <w:link w:val="Tittel"/>
    <w:uiPriority w:val="10"/>
    <w:rsid w:val="00850E10"/>
    <w:rPr>
      <w:rFonts w:ascii="Arial" w:eastAsiaTheme="majorEastAsia" w:hAnsi="Arial" w:cs="Times New Roman (Kompleks skrif"/>
      <w:spacing w:val="-20"/>
      <w:kern w:val="36"/>
      <w:sz w:val="96"/>
      <w:szCs w:val="56"/>
      <w14:ligatures w14:val="none"/>
    </w:rPr>
  </w:style>
  <w:style w:type="paragraph" w:customStyle="1" w:styleId="Litentekst">
    <w:name w:val="Liten tekst"/>
    <w:basedOn w:val="Normal"/>
    <w:next w:val="Normal"/>
    <w:qFormat/>
    <w:rsid w:val="00D4326D"/>
    <w:pPr>
      <w:contextualSpacing/>
    </w:pPr>
    <w:rPr>
      <w:rFonts w:cs="Times New Roman (CS-brødtekst)"/>
      <w:sz w:val="18"/>
    </w:rPr>
  </w:style>
  <w:style w:type="numbering" w:customStyle="1" w:styleId="Gjeldendeliste2">
    <w:name w:val="Gjeldende liste2"/>
    <w:uiPriority w:val="99"/>
    <w:rsid w:val="006400D0"/>
    <w:pPr>
      <w:numPr>
        <w:numId w:val="2"/>
      </w:numPr>
    </w:pPr>
  </w:style>
  <w:style w:type="numbering" w:customStyle="1" w:styleId="Gjeldendeliste3">
    <w:name w:val="Gjeldende liste3"/>
    <w:uiPriority w:val="99"/>
    <w:rsid w:val="006400D0"/>
    <w:pPr>
      <w:numPr>
        <w:numId w:val="3"/>
      </w:numPr>
    </w:pPr>
  </w:style>
  <w:style w:type="numbering" w:customStyle="1" w:styleId="Gjeldendeliste4">
    <w:name w:val="Gjeldende liste4"/>
    <w:uiPriority w:val="99"/>
    <w:rsid w:val="006400D0"/>
    <w:pPr>
      <w:numPr>
        <w:numId w:val="4"/>
      </w:numPr>
    </w:pPr>
  </w:style>
  <w:style w:type="numbering" w:customStyle="1" w:styleId="Gjeldendeliste5">
    <w:name w:val="Gjeldende liste5"/>
    <w:uiPriority w:val="99"/>
    <w:rsid w:val="006400D0"/>
    <w:pPr>
      <w:numPr>
        <w:numId w:val="5"/>
      </w:numPr>
    </w:pPr>
  </w:style>
  <w:style w:type="numbering" w:customStyle="1" w:styleId="Gjeldendeliste6">
    <w:name w:val="Gjeldende liste6"/>
    <w:uiPriority w:val="99"/>
    <w:rsid w:val="006400D0"/>
    <w:pPr>
      <w:numPr>
        <w:numId w:val="6"/>
      </w:numPr>
    </w:pPr>
  </w:style>
  <w:style w:type="numbering" w:customStyle="1" w:styleId="Gjeldendeliste7">
    <w:name w:val="Gjeldende liste7"/>
    <w:uiPriority w:val="99"/>
    <w:rsid w:val="006400D0"/>
    <w:pPr>
      <w:numPr>
        <w:numId w:val="7"/>
      </w:numPr>
    </w:pPr>
  </w:style>
  <w:style w:type="numbering" w:customStyle="1" w:styleId="Gjeldendeliste8">
    <w:name w:val="Gjeldende liste8"/>
    <w:uiPriority w:val="99"/>
    <w:rsid w:val="006400D0"/>
    <w:pPr>
      <w:numPr>
        <w:numId w:val="8"/>
      </w:numPr>
    </w:pPr>
  </w:style>
  <w:style w:type="numbering" w:customStyle="1" w:styleId="Gjeldendeliste9">
    <w:name w:val="Gjeldende liste9"/>
    <w:uiPriority w:val="99"/>
    <w:rsid w:val="006400D0"/>
    <w:pPr>
      <w:numPr>
        <w:numId w:val="9"/>
      </w:numPr>
    </w:pPr>
  </w:style>
  <w:style w:type="numbering" w:customStyle="1" w:styleId="Gjeldendeliste10">
    <w:name w:val="Gjeldende liste10"/>
    <w:uiPriority w:val="99"/>
    <w:rsid w:val="006400D0"/>
    <w:pPr>
      <w:numPr>
        <w:numId w:val="10"/>
      </w:numPr>
    </w:pPr>
  </w:style>
  <w:style w:type="numbering" w:customStyle="1" w:styleId="Gjeldendeliste11">
    <w:name w:val="Gjeldende liste11"/>
    <w:uiPriority w:val="99"/>
    <w:rsid w:val="00360DA2"/>
    <w:pPr>
      <w:numPr>
        <w:numId w:val="11"/>
      </w:numPr>
    </w:pPr>
  </w:style>
  <w:style w:type="numbering" w:customStyle="1" w:styleId="Gjeldendeliste12">
    <w:name w:val="Gjeldende liste12"/>
    <w:uiPriority w:val="99"/>
    <w:rsid w:val="00360DA2"/>
    <w:pPr>
      <w:numPr>
        <w:numId w:val="12"/>
      </w:numPr>
    </w:pPr>
  </w:style>
  <w:style w:type="numbering" w:customStyle="1" w:styleId="Gjeldendeliste13">
    <w:name w:val="Gjeldende liste13"/>
    <w:uiPriority w:val="99"/>
    <w:rsid w:val="00360DA2"/>
    <w:pPr>
      <w:numPr>
        <w:numId w:val="13"/>
      </w:numPr>
    </w:pPr>
  </w:style>
  <w:style w:type="numbering" w:customStyle="1" w:styleId="Gjeldendeliste14">
    <w:name w:val="Gjeldende liste14"/>
    <w:uiPriority w:val="99"/>
    <w:rsid w:val="00360DA2"/>
    <w:pPr>
      <w:numPr>
        <w:numId w:val="14"/>
      </w:numPr>
    </w:pPr>
  </w:style>
  <w:style w:type="paragraph" w:styleId="INNH3">
    <w:name w:val="toc 3"/>
    <w:basedOn w:val="Normal"/>
    <w:next w:val="Normal"/>
    <w:autoRedefine/>
    <w:uiPriority w:val="39"/>
    <w:unhideWhenUsed/>
    <w:rsid w:val="00225C4D"/>
    <w:pPr>
      <w:tabs>
        <w:tab w:val="left" w:pos="851"/>
        <w:tab w:val="left" w:pos="1702"/>
        <w:tab w:val="right" w:leader="dot" w:pos="9055"/>
      </w:tabs>
      <w:spacing w:after="100"/>
      <w:ind w:left="1248" w:hanging="851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mottak@vestvagoy.kommune.n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Vestvågøy">
      <a:dk1>
        <a:srgbClr val="000000"/>
      </a:dk1>
      <a:lt1>
        <a:srgbClr val="FFFFFF"/>
      </a:lt1>
      <a:dk2>
        <a:srgbClr val="0E243A"/>
      </a:dk2>
      <a:lt2>
        <a:srgbClr val="E3EAE3"/>
      </a:lt2>
      <a:accent1>
        <a:srgbClr val="1E96DC"/>
      </a:accent1>
      <a:accent2>
        <a:srgbClr val="A2C1F3"/>
      </a:accent2>
      <a:accent3>
        <a:srgbClr val="DBE17E"/>
      </a:accent3>
      <a:accent4>
        <a:srgbClr val="ACAB65"/>
      </a:accent4>
      <a:accent5>
        <a:srgbClr val="B292C3"/>
      </a:accent5>
      <a:accent6>
        <a:srgbClr val="EC6551"/>
      </a:accent6>
      <a:hlink>
        <a:srgbClr val="000000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74EBBD-7578-1348-B676-68E1AD22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Wordmal_Høringer og kunngjøringer.dotx</Template>
  <TotalTime>0</TotalTime>
  <Pages>1</Pages>
  <Words>123</Words>
  <Characters>749</Characters>
  <Application>Microsoft Office Word</Application>
  <DocSecurity>0</DocSecurity>
  <Lines>29</Lines>
  <Paragraphs>20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 Christensen</dc:creator>
  <cp:keywords/>
  <dc:description/>
  <cp:lastModifiedBy>Ida Christensen</cp:lastModifiedBy>
  <cp:revision>2</cp:revision>
  <dcterms:created xsi:type="dcterms:W3CDTF">2026-09-21T07:18:00Z</dcterms:created>
  <dcterms:modified xsi:type="dcterms:W3CDTF">2026-09-21T07:18:00Z</dcterms:modified>
</cp:coreProperties>
</file>